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DE19730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>Датум:</w:t>
      </w:r>
      <w:r w:rsidR="006C04E4">
        <w:rPr>
          <w:kern w:val="3"/>
          <w:lang w:val="en-US" w:eastAsia="ar-SA"/>
        </w:rPr>
        <w:t xml:space="preserve"> 16.07.2026.</w:t>
      </w:r>
      <w:r w:rsidRPr="00EC05A7">
        <w:rPr>
          <w:kern w:val="3"/>
          <w:lang w:val="en-US" w:eastAsia="ar-SA"/>
        </w:rPr>
        <w:t xml:space="preserve"> 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69A67816" w:rsidR="00EC05A7" w:rsidRPr="00393802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6C04E4">
        <w:rPr>
          <w:b/>
          <w:bCs/>
          <w:kern w:val="3"/>
          <w:lang w:val="en-US" w:eastAsia="ar-SA"/>
        </w:rPr>
        <w:t xml:space="preserve"> </w:t>
      </w:r>
      <w:r w:rsidR="00393802" w:rsidRPr="00393802">
        <w:rPr>
          <w:b/>
          <w:bCs/>
          <w:kern w:val="3"/>
          <w:lang w:val="en-US" w:eastAsia="ar-SA"/>
        </w:rPr>
        <w:t>UPS напајаље TROLEX</w:t>
      </w:r>
      <w:r w:rsidR="00393802">
        <w:rPr>
          <w:b/>
          <w:bCs/>
          <w:kern w:val="3"/>
          <w:lang w:val="en-US" w:eastAsia="ar-SA"/>
        </w:rPr>
        <w:t>-</w:t>
      </w:r>
      <w:r w:rsidR="00393802">
        <w:rPr>
          <w:b/>
          <w:bCs/>
          <w:kern w:val="3"/>
          <w:lang w:val="sr-Cyrl-RS" w:eastAsia="ar-SA"/>
        </w:rPr>
        <w:t>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370F001" w:rsidR="00EC05A7" w:rsidRPr="00393802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393802">
        <w:rPr>
          <w:b/>
          <w:kern w:val="3"/>
          <w:lang w:val="sr-Cyrl-RS" w:eastAsia="ar-SA"/>
        </w:rPr>
        <w:t xml:space="preserve"> До 700.000,00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3ECCCB30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393802">
        <w:rPr>
          <w:kern w:val="3"/>
          <w:lang w:val="sr-Cyrl-RS" w:eastAsia="ar-SA"/>
        </w:rPr>
        <w:t>23.07.2026.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60725A0D" w14:textId="24C1D58F" w:rsidR="00393802" w:rsidRPr="00A3396B" w:rsidRDefault="00393802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Горан Планојевић    063/116-14-04</w:t>
      </w:r>
    </w:p>
    <w:sectPr w:rsidR="00393802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1F41" w14:textId="77777777" w:rsidR="00364BE4" w:rsidRDefault="00364BE4">
      <w:r>
        <w:separator/>
      </w:r>
    </w:p>
  </w:endnote>
  <w:endnote w:type="continuationSeparator" w:id="0">
    <w:p w14:paraId="65741C3E" w14:textId="77777777" w:rsidR="00364BE4" w:rsidRDefault="0036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C06C1" w14:textId="77777777" w:rsidR="00364BE4" w:rsidRDefault="00364BE4">
      <w:r>
        <w:separator/>
      </w:r>
    </w:p>
  </w:footnote>
  <w:footnote w:type="continuationSeparator" w:id="0">
    <w:p w14:paraId="21A8269D" w14:textId="77777777" w:rsidR="00364BE4" w:rsidRDefault="00364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711284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64BE4"/>
    <w:rsid w:val="0039006E"/>
    <w:rsid w:val="00393802"/>
    <w:rsid w:val="00434B37"/>
    <w:rsid w:val="004913EC"/>
    <w:rsid w:val="005A22F0"/>
    <w:rsid w:val="005C2B67"/>
    <w:rsid w:val="00637114"/>
    <w:rsid w:val="00686D67"/>
    <w:rsid w:val="006B761D"/>
    <w:rsid w:val="006C04E4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C20A3A"/>
    <w:rsid w:val="00C407A4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2026-07-16T10:48:00Z</dcterms:modified>
</cp:coreProperties>
</file>